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D434A1" w14:textId="0435A833" w:rsidR="004B6DE7" w:rsidRDefault="004B6DE7">
      <w:pPr>
        <w:pStyle w:val="Script"/>
      </w:pPr>
      <w:r>
        <w:t xml:space="preserve">Okay, hello. </w:t>
      </w:r>
      <w:proofErr w:type="gramStart"/>
      <w:r>
        <w:t>How</w:t>
      </w:r>
      <w:proofErr w:type="gramEnd"/>
      <w:r>
        <w:t xml:space="preserve"> you doing? I'm back on my trike. It's like 65, supposed to be 90 today. Maybe it's 6:30 in the morning. I'm wearing a long-sleeve shirt just </w:t>
      </w:r>
      <w:proofErr w:type="spellStart"/>
      <w:r>
        <w:t>'cause</w:t>
      </w:r>
      <w:proofErr w:type="spellEnd"/>
      <w:r>
        <w:t xml:space="preserve"> it's a little cool, but not too bad. Anyway, good to be out here with you. </w:t>
      </w:r>
      <w:proofErr w:type="gramStart"/>
      <w:r>
        <w:t>So</w:t>
      </w:r>
      <w:proofErr w:type="gramEnd"/>
      <w:r>
        <w:t xml:space="preserve"> let's see, what am I thinking about? I'm thinking I'm </w:t>
      </w:r>
      <w:proofErr w:type="spellStart"/>
      <w:r>
        <w:t>gonna</w:t>
      </w:r>
      <w:proofErr w:type="spellEnd"/>
      <w:r>
        <w:t xml:space="preserve"> make a change to my podcast.</w:t>
      </w:r>
    </w:p>
    <w:p w14:paraId="3CF3FD7F" w14:textId="519C12A0" w:rsidR="004B6DE7" w:rsidRDefault="004B6DE7">
      <w:pPr>
        <w:pStyle w:val="Script"/>
      </w:pPr>
      <w:r>
        <w:t xml:space="preserve">I thought I would take a moment with my most avid longtime followers. Thank you very much. </w:t>
      </w:r>
      <w:proofErr w:type="spellStart"/>
      <w:r>
        <w:t>'Cause</w:t>
      </w:r>
      <w:proofErr w:type="spellEnd"/>
      <w:r>
        <w:t xml:space="preserve"> I've been overwhelmed by my long-form podcasting.</w:t>
      </w:r>
    </w:p>
    <w:p w14:paraId="7750D863" w14:textId="383A486E" w:rsidR="004B6DE7" w:rsidRDefault="004B6DE7">
      <w:pPr>
        <w:pStyle w:val="Script"/>
      </w:pPr>
      <w:r>
        <w:t xml:space="preserve">It's taking 50 to 60 hours to do an episode. It's just ridiculous. </w:t>
      </w:r>
      <w:proofErr w:type="gramStart"/>
      <w:r>
        <w:t>Actually, I</w:t>
      </w:r>
      <w:proofErr w:type="gramEnd"/>
      <w:r>
        <w:t xml:space="preserve"> enjoy every minute, but it's too many minutes. And so let me tell you why it's too many minutes and what my plan is going forward. I'm co-founding a startup, Trust My Own Health. And </w:t>
      </w:r>
      <w:hyperlink r:id="rId8" w:history="1">
        <w:r w:rsidRPr="004B6DE7">
          <w:rPr>
            <w:rStyle w:val="Hyperlink"/>
          </w:rPr>
          <w:t>I will include a link</w:t>
        </w:r>
      </w:hyperlink>
      <w:r>
        <w:t xml:space="preserve"> to that </w:t>
      </w:r>
      <w:proofErr w:type="spellStart"/>
      <w:r>
        <w:t>'cause</w:t>
      </w:r>
      <w:proofErr w:type="spellEnd"/>
      <w:r>
        <w:t xml:space="preserve"> I would love for you all to learn about it and subscribe to yet another Danny thing, a weekly one-screen newsletter. But anyway, this is taking a lot of my time, and I'm really enjoying it. I feel like it's </w:t>
      </w:r>
      <w:proofErr w:type="gramStart"/>
      <w:r>
        <w:t>actually a</w:t>
      </w:r>
      <w:proofErr w:type="gramEnd"/>
      <w:r>
        <w:t xml:space="preserve"> culmination of my whole career, my whole life in healthcare, and I really </w:t>
      </w:r>
      <w:proofErr w:type="spellStart"/>
      <w:r>
        <w:t>wanna</w:t>
      </w:r>
      <w:proofErr w:type="spellEnd"/>
      <w:r>
        <w:t xml:space="preserve"> put the time in it. We're in the raising money stage. And </w:t>
      </w:r>
      <w:proofErr w:type="gramStart"/>
      <w:r>
        <w:t>I'm actually, for</w:t>
      </w:r>
      <w:proofErr w:type="gramEnd"/>
      <w:r>
        <w:t xml:space="preserve"> the first time, feeling like we can do this and we're getting ready to do this, and I </w:t>
      </w:r>
      <w:proofErr w:type="spellStart"/>
      <w:r>
        <w:t>wanna</w:t>
      </w:r>
      <w:proofErr w:type="spellEnd"/>
      <w:r>
        <w:t xml:space="preserve"> put in the time. But I don't </w:t>
      </w:r>
      <w:proofErr w:type="spellStart"/>
      <w:r>
        <w:t>wanna</w:t>
      </w:r>
      <w:proofErr w:type="spellEnd"/>
      <w:r>
        <w:t xml:space="preserve"> stop doing Health Hats, the podcast, </w:t>
      </w:r>
      <w:proofErr w:type="spellStart"/>
      <w:r>
        <w:t>'cause</w:t>
      </w:r>
      <w:proofErr w:type="spellEnd"/>
      <w:r>
        <w:t xml:space="preserve"> I love it.</w:t>
      </w:r>
    </w:p>
    <w:p w14:paraId="17E087AB" w14:textId="0D585F12" w:rsidR="004B6DE7" w:rsidRDefault="004B6DE7">
      <w:pPr>
        <w:pStyle w:val="Script"/>
      </w:pPr>
      <w:proofErr w:type="gramStart"/>
      <w:r>
        <w:t>So</w:t>
      </w:r>
      <w:proofErr w:type="gramEnd"/>
      <w:r>
        <w:t xml:space="preserve"> I'm thinking about doing more frequent, like 15-minute things like this, just talking to you about life and health and what's going on. And then meanwhile, </w:t>
      </w:r>
      <w:proofErr w:type="gramStart"/>
      <w:r>
        <w:t>What's</w:t>
      </w:r>
      <w:proofErr w:type="gramEnd"/>
      <w:r>
        <w:t xml:space="preserve"> also happening is that I've been working with Phee, who is a person. with some very serious endometriosis. And over the past couple of years, my awareness of endometriosis has grown. Phee uses the pronouns they and him.</w:t>
      </w:r>
    </w:p>
    <w:p w14:paraId="1BC176BA" w14:textId="65100A45" w:rsidR="004B6DE7" w:rsidRDefault="004B6DE7">
      <w:pPr>
        <w:pStyle w:val="Script"/>
      </w:pPr>
      <w:proofErr w:type="gramStart"/>
      <w:r>
        <w:t>So</w:t>
      </w:r>
      <w:proofErr w:type="gramEnd"/>
      <w:r>
        <w:t xml:space="preserve"> Phee wants to tell their story, and it's a great story. I suggested that they co-lead the series about it. We've met a few times on Zoom, and we're in the process of inviting a couple of guests. I see this as a series that will come out when it comes out.</w:t>
      </w:r>
    </w:p>
    <w:p w14:paraId="67F47B9C" w14:textId="62DDCF9F" w:rsidR="004B6DE7" w:rsidRDefault="004B6DE7">
      <w:pPr>
        <w:pStyle w:val="Script"/>
      </w:pPr>
      <w:r>
        <w:t xml:space="preserve">But I think I'm </w:t>
      </w:r>
      <w:proofErr w:type="spellStart"/>
      <w:r>
        <w:t>gonna</w:t>
      </w:r>
      <w:proofErr w:type="spellEnd"/>
      <w:r>
        <w:t xml:space="preserve">-- I think we are </w:t>
      </w:r>
      <w:proofErr w:type="spellStart"/>
      <w:r>
        <w:t>gonna</w:t>
      </w:r>
      <w:proofErr w:type="spellEnd"/>
      <w:r>
        <w:t xml:space="preserve"> put it out in half-hour bursts, just to go with the getting used to shorter, more frequent bursts. </w:t>
      </w:r>
      <w:proofErr w:type="gramStart"/>
      <w:r>
        <w:t>And actually, I'm</w:t>
      </w:r>
      <w:proofErr w:type="gramEnd"/>
      <w:r>
        <w:t xml:space="preserve"> spending a lot more time playing music, which I love. So again, it's squeezing the podcast time, hence the change. I'm delighted to hear what you think of that, and you all have been with me through thick and thin for a lot of years.</w:t>
      </w:r>
    </w:p>
    <w:p w14:paraId="2936F8CC" w14:textId="57081FAD" w:rsidR="004B6DE7" w:rsidRDefault="004B6DE7">
      <w:pPr>
        <w:pStyle w:val="Script"/>
      </w:pPr>
      <w:proofErr w:type="gramStart"/>
      <w:r>
        <w:lastRenderedPageBreak/>
        <w:t>So</w:t>
      </w:r>
      <w:proofErr w:type="gramEnd"/>
      <w:r>
        <w:t xml:space="preserve"> this is probably the 600th episode since I started the blog, and we're at 250 for the podcast. </w:t>
      </w:r>
      <w:proofErr w:type="gramStart"/>
      <w:r>
        <w:t>So</w:t>
      </w:r>
      <w:proofErr w:type="gramEnd"/>
      <w:r>
        <w:t xml:space="preserve"> there you have it. We'll see you later.</w:t>
      </w:r>
    </w:p>
    <w:p w14:paraId="388B0B89" w14:textId="77777777" w:rsidR="00E867A5" w:rsidRPr="008D4489" w:rsidRDefault="00E867A5" w:rsidP="00E867A5">
      <w:pPr>
        <w:pStyle w:val="Heading3"/>
        <w:rPr>
          <w:rFonts w:asciiTheme="minorHAnsi" w:hAnsiTheme="minorHAnsi" w:cstheme="minorHAnsi"/>
        </w:rPr>
      </w:pPr>
    </w:p>
    <w:sectPr w:rsidR="00E867A5" w:rsidRPr="008D448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AFED57" w14:textId="77777777" w:rsidR="005C163D" w:rsidRDefault="005C163D" w:rsidP="001B3DA8">
      <w:pPr>
        <w:spacing w:after="0"/>
      </w:pPr>
      <w:r>
        <w:separator/>
      </w:r>
    </w:p>
  </w:endnote>
  <w:endnote w:type="continuationSeparator" w:id="0">
    <w:p w14:paraId="4AAAA6BC" w14:textId="77777777" w:rsidR="005C163D" w:rsidRDefault="005C163D" w:rsidP="001B3D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A8A0E2" w14:textId="77777777" w:rsidR="00F50B4E" w:rsidRDefault="00075FD7" w:rsidP="000D4C8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5DE71DC" wp14:editId="2A93E841">
          <wp:simplePos x="0" y="0"/>
          <wp:positionH relativeFrom="column">
            <wp:posOffset>-677545</wp:posOffset>
          </wp:positionH>
          <wp:positionV relativeFrom="paragraph">
            <wp:posOffset>-220345</wp:posOffset>
          </wp:positionV>
          <wp:extent cx="676910" cy="676910"/>
          <wp:effectExtent l="0" t="0" r="0" b="0"/>
          <wp:wrapTight wrapText="bothSides">
            <wp:wrapPolygon edited="0">
              <wp:start x="1216" y="1216"/>
              <wp:lineTo x="1621" y="19857"/>
              <wp:lineTo x="19857" y="19857"/>
              <wp:lineTo x="19857" y="1216"/>
              <wp:lineTo x="1216" y="1216"/>
            </wp:wrapPolygon>
          </wp:wrapTight>
          <wp:docPr id="19265676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567619" name="Picture 19265676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676910" cy="676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4C8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C7AFBAF" wp14:editId="75164E40">
              <wp:simplePos x="0" y="0"/>
              <wp:positionH relativeFrom="column">
                <wp:posOffset>3479800</wp:posOffset>
              </wp:positionH>
              <wp:positionV relativeFrom="paragraph">
                <wp:posOffset>133985</wp:posOffset>
              </wp:positionV>
              <wp:extent cx="3064510" cy="1404620"/>
              <wp:effectExtent l="0" t="0" r="8890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4510" cy="140462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3C2DCB" w14:textId="1FE1168D" w:rsidR="000D4C8C" w:rsidRPr="006156EE" w:rsidRDefault="000D4C8C">
                          <w:pP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6156EE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https://www.health-hats.com/pod</w:t>
                          </w:r>
                          <w:r w:rsidR="004B6DE7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251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7AFB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4pt;margin-top:10.55pt;width:241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" fillcolor="#c45911 [2405]">
              <v:textbox style="mso-fit-shape-to-text:t">
                <w:txbxContent>
                  <w:p w14:paraId="473C2DCB" w14:textId="1FE1168D" w:rsidR="000D4C8C" w:rsidRPr="006156EE" w:rsidRDefault="000D4C8C">
                    <w:pPr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 w:rsidRPr="006156EE">
                      <w:rPr>
                        <w:color w:val="FFFFFF" w:themeColor="background1"/>
                        <w:sz w:val="28"/>
                        <w:szCs w:val="28"/>
                      </w:rPr>
                      <w:t>https://www.health-hats.com/pod</w:t>
                    </w:r>
                    <w:r w:rsidR="004B6DE7">
                      <w:rPr>
                        <w:color w:val="FFFFFF" w:themeColor="background1"/>
                        <w:sz w:val="28"/>
                        <w:szCs w:val="28"/>
                      </w:rPr>
                      <w:t>251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300892944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 w:rsidR="000D4C8C">
              <w:tab/>
            </w:r>
            <w:r w:rsidR="00F50B4E">
              <w:t xml:space="preserve">Page </w:t>
            </w:r>
            <w:r w:rsidR="00F50B4E">
              <w:rPr>
                <w:b/>
                <w:bCs/>
                <w:sz w:val="24"/>
              </w:rPr>
              <w:fldChar w:fldCharType="begin"/>
            </w:r>
            <w:r w:rsidR="00F50B4E">
              <w:rPr>
                <w:b/>
                <w:bCs/>
              </w:rPr>
              <w:instrText xml:space="preserve"> PAGE </w:instrText>
            </w:r>
            <w:r w:rsidR="00F50B4E">
              <w:rPr>
                <w:b/>
                <w:bCs/>
                <w:sz w:val="24"/>
              </w:rPr>
              <w:fldChar w:fldCharType="separate"/>
            </w:r>
            <w:r w:rsidR="00F50B4E">
              <w:rPr>
                <w:b/>
                <w:bCs/>
                <w:noProof/>
              </w:rPr>
              <w:t>2</w:t>
            </w:r>
            <w:r w:rsidR="00F50B4E">
              <w:rPr>
                <w:b/>
                <w:bCs/>
                <w:sz w:val="24"/>
              </w:rPr>
              <w:fldChar w:fldCharType="end"/>
            </w:r>
            <w:r w:rsidR="00F50B4E">
              <w:t xml:space="preserve"> of </w:t>
            </w:r>
            <w:r w:rsidR="00F50B4E">
              <w:rPr>
                <w:b/>
                <w:bCs/>
                <w:sz w:val="24"/>
              </w:rPr>
              <w:fldChar w:fldCharType="begin"/>
            </w:r>
            <w:r w:rsidR="00F50B4E">
              <w:rPr>
                <w:b/>
                <w:bCs/>
              </w:rPr>
              <w:instrText xml:space="preserve"> NUMPAGES  </w:instrText>
            </w:r>
            <w:r w:rsidR="00F50B4E">
              <w:rPr>
                <w:b/>
                <w:bCs/>
                <w:sz w:val="24"/>
              </w:rPr>
              <w:fldChar w:fldCharType="separate"/>
            </w:r>
            <w:r w:rsidR="00F50B4E">
              <w:rPr>
                <w:b/>
                <w:bCs/>
                <w:noProof/>
              </w:rPr>
              <w:t>2</w:t>
            </w:r>
            <w:r w:rsidR="00F50B4E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B0F7B3" w14:textId="77777777" w:rsidR="005C163D" w:rsidRDefault="005C163D" w:rsidP="001B3DA8">
      <w:pPr>
        <w:spacing w:after="0"/>
      </w:pPr>
      <w:r>
        <w:separator/>
      </w:r>
    </w:p>
  </w:footnote>
  <w:footnote w:type="continuationSeparator" w:id="0">
    <w:p w14:paraId="01A85C14" w14:textId="77777777" w:rsidR="005C163D" w:rsidRDefault="005C163D" w:rsidP="001B3D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50"/>
      <w:gridCol w:w="1710"/>
    </w:tblGrid>
    <w:tr w:rsidR="001B3DA8" w14:paraId="269ACE13" w14:textId="77777777" w:rsidTr="00F50B4E">
      <w:trPr>
        <w:jc w:val="center"/>
      </w:trPr>
      <w:sdt>
        <w:sdtPr>
          <w:rPr>
            <w:sz w:val="32"/>
            <w:szCs w:val="32"/>
          </w:rPr>
          <w:alias w:val="Title"/>
          <w:tag w:val=""/>
          <w:id w:val="126446070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650" w:type="dxa"/>
              <w:shd w:val="clear" w:color="auto" w:fill="ED7D31" w:themeFill="accent2"/>
              <w:vAlign w:val="center"/>
            </w:tcPr>
            <w:p w14:paraId="487DC093" w14:textId="6E9032C0" w:rsidR="001B3DA8" w:rsidRDefault="004B6DE7" w:rsidP="001B3DA8">
              <w:pPr>
                <w:pStyle w:val="Title"/>
              </w:pPr>
              <w:r w:rsidRPr="004B6DE7">
                <w:rPr>
                  <w:sz w:val="32"/>
                  <w:szCs w:val="32"/>
                </w:rPr>
                <w:t>I Love This So Much I Have to Do Less of It</w:t>
              </w:r>
            </w:p>
          </w:tc>
        </w:sdtContent>
      </w:sdt>
      <w:sdt>
        <w:sdtPr>
          <w:rPr>
            <w:caps/>
            <w:color w:val="FFFFFF" w:themeColor="background1"/>
            <w:sz w:val="24"/>
          </w:rPr>
          <w:alias w:val="Date"/>
          <w:tag w:val=""/>
          <w:id w:val="-1996566397"/>
          <w:dataBinding w:prefixMappings="xmlns:ns0='http://schemas.microsoft.com/office/2006/coverPageProps' " w:xpath="/ns0:CoverPageProperties[1]/ns0:PublishDate[1]" w:storeItemID="{55AF091B-3C7A-41E3-B477-F2FDAA23CFDA}"/>
          <w:date w:fullDate="2026-08-05T00:00:00Z">
            <w:dateFormat w:val="MM/dd/yyyy"/>
            <w:lid w:val="en-US"/>
            <w:storeMappedDataAs w:val="dateTime"/>
            <w:calendar w:val="gregorian"/>
          </w:date>
        </w:sdtPr>
        <w:sdtContent>
          <w:tc>
            <w:tcPr>
              <w:tcW w:w="1710" w:type="dxa"/>
              <w:shd w:val="clear" w:color="auto" w:fill="ED7D31" w:themeFill="accent2"/>
              <w:vAlign w:val="center"/>
            </w:tcPr>
            <w:p w14:paraId="1B51A7B0" w14:textId="133308AF" w:rsidR="001B3DA8" w:rsidRDefault="004B6DE7">
              <w:pPr>
                <w:pStyle w:val="Header"/>
                <w:tabs>
                  <w:tab w:val="clear" w:pos="4680"/>
                  <w:tab w:val="clear" w:pos="9360"/>
                </w:tabs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24"/>
                </w:rPr>
                <w:t>08/05/2026</w:t>
              </w:r>
            </w:p>
          </w:tc>
        </w:sdtContent>
      </w:sdt>
    </w:tr>
    <w:tr w:rsidR="001B3DA8" w14:paraId="16A13E0D" w14:textId="77777777" w:rsidTr="00F50B4E">
      <w:trPr>
        <w:trHeight w:hRule="exact" w:val="115"/>
        <w:jc w:val="center"/>
      </w:trPr>
      <w:tc>
        <w:tcPr>
          <w:tcW w:w="7650" w:type="dxa"/>
          <w:shd w:val="clear" w:color="auto" w:fill="4472C4" w:themeFill="accent1"/>
          <w:tcMar>
            <w:top w:w="0" w:type="dxa"/>
            <w:bottom w:w="0" w:type="dxa"/>
          </w:tcMar>
        </w:tcPr>
        <w:p w14:paraId="1BE07F27" w14:textId="77777777" w:rsidR="001B3DA8" w:rsidRDefault="001B3DA8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1710" w:type="dxa"/>
          <w:shd w:val="clear" w:color="auto" w:fill="4472C4" w:themeFill="accent1"/>
          <w:tcMar>
            <w:top w:w="0" w:type="dxa"/>
            <w:bottom w:w="0" w:type="dxa"/>
          </w:tcMar>
        </w:tcPr>
        <w:p w14:paraId="0E7AC341" w14:textId="77777777" w:rsidR="001B3DA8" w:rsidRDefault="001B3DA8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2D63D5B" w14:textId="77777777" w:rsidR="001B3DA8" w:rsidRDefault="001B3DA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9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E1MTUwNLMwNjc3NTJV0lEKTi0uzszPAykwrgUAH+6hXiwAAAA="/>
  </w:docVars>
  <w:rsids>
    <w:rsidRoot w:val="004B6DE7"/>
    <w:rsid w:val="0000723E"/>
    <w:rsid w:val="00017A69"/>
    <w:rsid w:val="00075FD7"/>
    <w:rsid w:val="000D4C8C"/>
    <w:rsid w:val="001B3DA8"/>
    <w:rsid w:val="001F35DA"/>
    <w:rsid w:val="00293E8F"/>
    <w:rsid w:val="002D6B2C"/>
    <w:rsid w:val="003938C8"/>
    <w:rsid w:val="003E51F9"/>
    <w:rsid w:val="003F1E01"/>
    <w:rsid w:val="003F3D92"/>
    <w:rsid w:val="00412DAD"/>
    <w:rsid w:val="0048407F"/>
    <w:rsid w:val="004B6DE7"/>
    <w:rsid w:val="004C0524"/>
    <w:rsid w:val="00526A3A"/>
    <w:rsid w:val="005C163D"/>
    <w:rsid w:val="005C525B"/>
    <w:rsid w:val="006156EE"/>
    <w:rsid w:val="00680E49"/>
    <w:rsid w:val="006C0D17"/>
    <w:rsid w:val="0076200F"/>
    <w:rsid w:val="007F1D23"/>
    <w:rsid w:val="008B583A"/>
    <w:rsid w:val="008D4489"/>
    <w:rsid w:val="008E4F95"/>
    <w:rsid w:val="009416B1"/>
    <w:rsid w:val="00997379"/>
    <w:rsid w:val="009D2DF4"/>
    <w:rsid w:val="00A13AC2"/>
    <w:rsid w:val="00A179E6"/>
    <w:rsid w:val="00A83BB4"/>
    <w:rsid w:val="00B2707C"/>
    <w:rsid w:val="00B70C5C"/>
    <w:rsid w:val="00B76CD9"/>
    <w:rsid w:val="00D07253"/>
    <w:rsid w:val="00DB0792"/>
    <w:rsid w:val="00DD0FC7"/>
    <w:rsid w:val="00E03EB2"/>
    <w:rsid w:val="00E22BC8"/>
    <w:rsid w:val="00E777FA"/>
    <w:rsid w:val="00E867A5"/>
    <w:rsid w:val="00EA0F23"/>
    <w:rsid w:val="00EE7BA5"/>
    <w:rsid w:val="00F50B4E"/>
    <w:rsid w:val="00F77E21"/>
    <w:rsid w:val="00F93881"/>
    <w:rsid w:val="00F9406B"/>
    <w:rsid w:val="00F9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FF1A72"/>
  <w15:chartTrackingRefBased/>
  <w15:docId w15:val="{F63541D5-C4F3-8847-A41A-CCD9D3A0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07C"/>
    <w:rPr>
      <w:rFonts w:eastAsia="Times New Roman" w:cs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40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38C8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40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3DA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B3DA8"/>
  </w:style>
  <w:style w:type="paragraph" w:styleId="Footer">
    <w:name w:val="footer"/>
    <w:basedOn w:val="Normal"/>
    <w:link w:val="FooterChar"/>
    <w:uiPriority w:val="99"/>
    <w:unhideWhenUsed/>
    <w:rsid w:val="001B3DA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B3DA8"/>
  </w:style>
  <w:style w:type="paragraph" w:styleId="Title">
    <w:name w:val="Title"/>
    <w:basedOn w:val="Normal"/>
    <w:next w:val="Normal"/>
    <w:link w:val="TitleChar"/>
    <w:uiPriority w:val="10"/>
    <w:qFormat/>
    <w:rsid w:val="001B3DA8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840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938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8407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3E51F9"/>
    <w:rPr>
      <w:color w:val="CC5B1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1F9"/>
    <w:rPr>
      <w:color w:val="605E5C"/>
      <w:shd w:val="clear" w:color="auto" w:fill="E1DFDD"/>
    </w:rPr>
  </w:style>
  <w:style w:type="paragraph" w:customStyle="1" w:styleId="Script">
    <w:name w:val="Script"/>
    <w:rsid w:val="004C0524"/>
    <w:pPr>
      <w:spacing w:after="36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stmyown.health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vanleeu/Library/Group%20Containers/UBF8T346G9.Office/User%20Content.localized/Templates.localized/Podcast%2020260605.dotx" TargetMode="External"/></Relationships>
</file>

<file path=word/theme/theme1.xml><?xml version="1.0" encoding="utf-8"?>
<a:theme xmlns:a="http://schemas.openxmlformats.org/drawingml/2006/main" name="Theme HH">
  <a:themeElements>
    <a:clrScheme name="Custom 17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CC5B19"/>
      </a:hlink>
      <a:folHlink>
        <a:srgbClr val="CC5B1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 HH" id="{149DACD6-1B85-4A51-8B33-6E2B729BF711}" vid="{BCDF915F-508E-4FA4-B0D2-A718EA84DC3B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0735E3E-C74B-664A-B5D1-5EFEB54FF6FC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2026-08-05T00:00:00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54EFAE-53E2-4F38-B8B8-675BE75B0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Podcast 20260605.dotx</Template>
  <TotalTime>4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Love This So Much I Have to Do Less of It</dc:title>
  <dc:subject/>
  <dc:creator>Daniel van Leeuwen</dc:creator>
  <cp:keywords/>
  <dc:description/>
  <cp:lastModifiedBy>Daniel van Leeuwen</cp:lastModifiedBy>
  <cp:revision>1</cp:revision>
  <dcterms:created xsi:type="dcterms:W3CDTF">2026-08-05T14:56:00Z</dcterms:created>
  <dcterms:modified xsi:type="dcterms:W3CDTF">2026-08-05T15:01:00Z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documentId_1612</vt:lpwstr>
  </property>
  <property fmtid="{D5CDD505-2E9C-101B-9397-08002B2CF9AE}" pid="3" name="grammarly_documentContext">
    <vt:lpwstr>{"goals":[],"domain":"general","emotions":[],"dialect":"american"}</vt:lpwstr>
  </property>
</Properties>
</file>